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44AC3" w14:textId="7020339E" w:rsidR="001E2A68" w:rsidRPr="00A9729C" w:rsidRDefault="0048311A" w:rsidP="00A9729C">
      <w:pPr>
        <w:pStyle w:val="Subtitle"/>
        <w:rPr>
          <w:sz w:val="56"/>
          <w:szCs w:val="56"/>
          <w:lang w:eastAsia="en-GB"/>
        </w:rPr>
      </w:pPr>
      <w:r w:rsidRPr="00A9729C">
        <w:rPr>
          <w:sz w:val="56"/>
          <w:szCs w:val="56"/>
          <w:lang w:eastAsia="en-GB"/>
        </w:rPr>
        <w:t>Ribbon Run Champion Role Description</w:t>
      </w:r>
    </w:p>
    <w:p w14:paraId="3201A5CD" w14:textId="30DDF5FE" w:rsidR="00D4687A" w:rsidRDefault="0048311A" w:rsidP="0048311A">
      <w:pPr>
        <w:rPr>
          <w:i/>
          <w:iCs/>
          <w:color w:val="000000" w:themeColor="text1"/>
          <w:lang w:eastAsia="en-GB"/>
        </w:rPr>
      </w:pPr>
      <w:r>
        <w:rPr>
          <w:b/>
          <w:bCs/>
          <w:color w:val="7030A0"/>
          <w:lang w:eastAsia="en-GB"/>
        </w:rPr>
        <w:t xml:space="preserve">Team: </w:t>
      </w:r>
      <w:r w:rsidRPr="0048311A">
        <w:rPr>
          <w:i/>
          <w:iCs/>
          <w:color w:val="000000" w:themeColor="text1"/>
          <w:lang w:eastAsia="en-GB"/>
        </w:rPr>
        <w:t xml:space="preserve">Income and Engagement </w:t>
      </w:r>
    </w:p>
    <w:p w14:paraId="5B6B8393" w14:textId="0F9D41DD" w:rsidR="0048311A" w:rsidRDefault="0048311A" w:rsidP="0048311A">
      <w:pPr>
        <w:rPr>
          <w:color w:val="000000" w:themeColor="text1"/>
          <w:lang w:eastAsia="en-GB"/>
        </w:rPr>
      </w:pPr>
      <w:r w:rsidRPr="0048311A">
        <w:rPr>
          <w:b/>
          <w:bCs/>
          <w:color w:val="7030A0"/>
          <w:lang w:eastAsia="en-GB"/>
        </w:rPr>
        <w:t>Supervisor:</w:t>
      </w:r>
      <w:r w:rsidRPr="0048311A">
        <w:rPr>
          <w:color w:val="7030A0"/>
          <w:lang w:eastAsia="en-GB"/>
        </w:rPr>
        <w:t xml:space="preserve"> </w:t>
      </w:r>
      <w:r>
        <w:rPr>
          <w:color w:val="000000" w:themeColor="text1"/>
          <w:lang w:eastAsia="en-GB"/>
        </w:rPr>
        <w:t xml:space="preserve">Community Engagement &amp; Officer and Events Fundraising Manager </w:t>
      </w:r>
    </w:p>
    <w:p w14:paraId="25B0F954" w14:textId="2CA59C0A" w:rsidR="0048311A" w:rsidRPr="0048311A" w:rsidRDefault="0048311A" w:rsidP="0048311A">
      <w:pPr>
        <w:rPr>
          <w:color w:val="000000" w:themeColor="text1"/>
          <w:lang w:eastAsia="en-GB"/>
        </w:rPr>
      </w:pPr>
      <w:r w:rsidRPr="0048311A">
        <w:rPr>
          <w:b/>
          <w:bCs/>
          <w:color w:val="7030A0"/>
          <w:lang w:eastAsia="en-GB"/>
        </w:rPr>
        <w:t>Commitment:</w:t>
      </w:r>
      <w:r w:rsidRPr="0048311A">
        <w:rPr>
          <w:color w:val="7030A0"/>
          <w:lang w:eastAsia="en-GB"/>
        </w:rPr>
        <w:t xml:space="preserve"> </w:t>
      </w:r>
      <w:r>
        <w:rPr>
          <w:color w:val="000000" w:themeColor="text1"/>
          <w:lang w:eastAsia="en-GB"/>
        </w:rPr>
        <w:t xml:space="preserve">Minimum of 4 hours on 10 October 2026 along with a minimum of 3 hours of preparation of the route and promoting locally. Be available for contact from June onwards. </w:t>
      </w:r>
    </w:p>
    <w:p w14:paraId="61539350" w14:textId="046F6E94" w:rsidR="00D4687A" w:rsidRDefault="0048311A" w:rsidP="00A9729C">
      <w:pPr>
        <w:pStyle w:val="Heading2"/>
        <w:rPr>
          <w:lang w:eastAsia="en-GB"/>
        </w:rPr>
      </w:pPr>
      <w:r w:rsidRPr="00A9729C">
        <w:rPr>
          <w:lang w:eastAsia="en-GB"/>
        </w:rPr>
        <w:t xml:space="preserve">About Sands </w:t>
      </w:r>
    </w:p>
    <w:p w14:paraId="6E51C4D2" w14:textId="1F834A4F" w:rsidR="00A9729C" w:rsidRDefault="00A9729C" w:rsidP="0048311A">
      <w:pPr>
        <w:rPr>
          <w:color w:val="auto"/>
          <w:lang w:eastAsia="en-GB"/>
        </w:rPr>
      </w:pPr>
      <w:r w:rsidRPr="00A9729C">
        <w:rPr>
          <w:color w:val="auto"/>
          <w:lang w:eastAsia="en-GB"/>
        </w:rPr>
        <w:t>Sands is the leading charity supporting anyone affected by pregnancy loss or the death of a baby. We work to reduce the number of babies dying and to ensure bereaved families receive the care, understanding and support they need, when they need it most.</w:t>
      </w:r>
    </w:p>
    <w:p w14:paraId="44882E97" w14:textId="09F5296F" w:rsidR="00A9729C" w:rsidRDefault="00A9729C" w:rsidP="00A9729C">
      <w:pPr>
        <w:pStyle w:val="Heading2"/>
        <w:rPr>
          <w:lang w:eastAsia="en-GB"/>
        </w:rPr>
      </w:pPr>
      <w:r w:rsidRPr="00A9729C">
        <w:rPr>
          <w:lang w:eastAsia="en-GB"/>
        </w:rPr>
        <w:t xml:space="preserve">About </w:t>
      </w:r>
      <w:r>
        <w:rPr>
          <w:lang w:eastAsia="en-GB"/>
        </w:rPr>
        <w:t xml:space="preserve">Ribbon Run </w:t>
      </w:r>
    </w:p>
    <w:p w14:paraId="36422702" w14:textId="19F54755" w:rsidR="00A9729C" w:rsidRPr="00A9729C" w:rsidRDefault="00A9729C" w:rsidP="00A9729C">
      <w:pPr>
        <w:rPr>
          <w:lang w:eastAsia="en-GB"/>
        </w:rPr>
      </w:pPr>
      <w:r w:rsidRPr="00A9729C">
        <w:rPr>
          <w:lang w:eastAsia="en-GB"/>
        </w:rPr>
        <w:t xml:space="preserve">Ribbon Run is a virtual 5km event that takes place </w:t>
      </w:r>
      <w:r>
        <w:rPr>
          <w:lang w:eastAsia="en-GB"/>
        </w:rPr>
        <w:t>on the Saturday of</w:t>
      </w:r>
      <w:r w:rsidRPr="00A9729C">
        <w:rPr>
          <w:lang w:eastAsia="en-GB"/>
        </w:rPr>
        <w:t xml:space="preserve"> </w:t>
      </w:r>
      <w:r w:rsidRPr="00A9729C">
        <w:rPr>
          <w:b/>
          <w:bCs/>
          <w:lang w:eastAsia="en-GB"/>
        </w:rPr>
        <w:t>Baby Loss Awareness Week</w:t>
      </w:r>
      <w:r>
        <w:rPr>
          <w:lang w:eastAsia="en-GB"/>
        </w:rPr>
        <w:t xml:space="preserve"> (9-15 October), this year, the Saturday falls on Saturday 10 October. </w:t>
      </w:r>
      <w:r w:rsidRPr="00A9729C">
        <w:rPr>
          <w:lang w:eastAsia="en-GB"/>
        </w:rPr>
        <w:t>Each year, thousands of people take part to honour their babies, remember loved ones, and raise vital funds for Sands’ life</w:t>
      </w:r>
      <w:r w:rsidRPr="00A9729C">
        <w:rPr>
          <w:rFonts w:ascii="Cambria Math" w:hAnsi="Cambria Math" w:cs="Cambria Math"/>
          <w:lang w:eastAsia="en-GB"/>
        </w:rPr>
        <w:t>‑</w:t>
      </w:r>
      <w:r w:rsidRPr="00A9729C">
        <w:rPr>
          <w:lang w:eastAsia="en-GB"/>
        </w:rPr>
        <w:t>changing work.</w:t>
      </w:r>
    </w:p>
    <w:p w14:paraId="00FB5212" w14:textId="07CB8DD2" w:rsidR="00A9729C" w:rsidRDefault="00A9729C" w:rsidP="0048311A">
      <w:pPr>
        <w:rPr>
          <w:color w:val="auto"/>
          <w:lang w:eastAsia="en-GB"/>
        </w:rPr>
      </w:pPr>
      <w:r w:rsidRPr="00A9729C">
        <w:rPr>
          <w:color w:val="auto"/>
          <w:lang w:eastAsia="en-GB"/>
        </w:rPr>
        <w:t>Alongside the virtual event, we invite volunteers to host community</w:t>
      </w:r>
      <w:r w:rsidRPr="00A9729C">
        <w:rPr>
          <w:rFonts w:ascii="Cambria Math" w:hAnsi="Cambria Math" w:cs="Cambria Math"/>
          <w:color w:val="auto"/>
          <w:lang w:eastAsia="en-GB"/>
        </w:rPr>
        <w:t>‑</w:t>
      </w:r>
      <w:r w:rsidRPr="00A9729C">
        <w:rPr>
          <w:color w:val="auto"/>
          <w:lang w:eastAsia="en-GB"/>
        </w:rPr>
        <w:t>led Ribbon Runs</w:t>
      </w:r>
      <w:r>
        <w:rPr>
          <w:color w:val="auto"/>
          <w:lang w:eastAsia="en-GB"/>
        </w:rPr>
        <w:t xml:space="preserve">, </w:t>
      </w:r>
      <w:r w:rsidRPr="00A9729C">
        <w:rPr>
          <w:color w:val="auto"/>
          <w:lang w:eastAsia="en-GB"/>
        </w:rPr>
        <w:t>welcoming local people to come together, walk or run 5km, and feel less alone.</w:t>
      </w:r>
    </w:p>
    <w:p w14:paraId="1D4BDDE3" w14:textId="60ED8011" w:rsidR="00A9729C" w:rsidRDefault="00A9729C" w:rsidP="00A9729C">
      <w:pPr>
        <w:pStyle w:val="Heading2"/>
        <w:rPr>
          <w:lang w:eastAsia="en-GB"/>
        </w:rPr>
      </w:pPr>
      <w:r>
        <w:rPr>
          <w:lang w:eastAsia="en-GB"/>
        </w:rPr>
        <w:t xml:space="preserve">What is a Ribbon Run Champion? </w:t>
      </w:r>
    </w:p>
    <w:p w14:paraId="7B615A88" w14:textId="40DC7BD8" w:rsidR="00A9729C" w:rsidRDefault="00A9729C" w:rsidP="00A9729C">
      <w:pPr>
        <w:rPr>
          <w:lang w:eastAsia="en-GB"/>
        </w:rPr>
      </w:pPr>
      <w:r>
        <w:rPr>
          <w:lang w:eastAsia="en-GB"/>
        </w:rPr>
        <w:t xml:space="preserve">A </w:t>
      </w:r>
      <w:r w:rsidRPr="00A9729C">
        <w:rPr>
          <w:b/>
          <w:bCs/>
          <w:lang w:eastAsia="en-GB"/>
        </w:rPr>
        <w:t>Ribbon Run Champion</w:t>
      </w:r>
      <w:r>
        <w:rPr>
          <w:lang w:eastAsia="en-GB"/>
        </w:rPr>
        <w:t xml:space="preserve"> is a volunteer who hosts a welcoming, inclusive 5km Ribbon Run in their local area. As a Champion, you are the friendly face of Ribbon Run in your community</w:t>
      </w:r>
      <w:r>
        <w:rPr>
          <w:lang w:eastAsia="en-GB"/>
        </w:rPr>
        <w:t xml:space="preserve">, </w:t>
      </w:r>
      <w:r>
        <w:rPr>
          <w:lang w:eastAsia="en-GB"/>
        </w:rPr>
        <w:t>creating a safe space for remembrance, connection and support.</w:t>
      </w:r>
    </w:p>
    <w:p w14:paraId="60DB1555" w14:textId="01263D36" w:rsidR="00A9729C" w:rsidRDefault="00A9729C" w:rsidP="00A9729C">
      <w:pPr>
        <w:rPr>
          <w:lang w:eastAsia="en-GB"/>
        </w:rPr>
      </w:pPr>
      <w:r>
        <w:rPr>
          <w:lang w:eastAsia="en-GB"/>
        </w:rPr>
        <w:t>This role is about bringing people together</w:t>
      </w:r>
      <w:r>
        <w:rPr>
          <w:lang w:eastAsia="en-GB"/>
        </w:rPr>
        <w:t xml:space="preserve">. </w:t>
      </w:r>
      <w:r>
        <w:rPr>
          <w:lang w:eastAsia="en-GB"/>
        </w:rPr>
        <w:t>Your Ribbon Run is open to anyone who would like to attend, including people you may not have met before.</w:t>
      </w:r>
    </w:p>
    <w:p w14:paraId="2D553B83" w14:textId="5452DCA7" w:rsidR="00A9729C" w:rsidRPr="00A9729C" w:rsidRDefault="00A9729C" w:rsidP="00A9729C">
      <w:pPr>
        <w:rPr>
          <w:lang w:eastAsia="en-GB"/>
        </w:rPr>
      </w:pPr>
      <w:r>
        <w:rPr>
          <w:lang w:eastAsia="en-GB"/>
        </w:rPr>
        <w:lastRenderedPageBreak/>
        <w:t>You don’t need to be an experienced event organiser or runner</w:t>
      </w:r>
      <w:r w:rsidR="0036254D">
        <w:rPr>
          <w:lang w:eastAsia="en-GB"/>
        </w:rPr>
        <w:t xml:space="preserve">, </w:t>
      </w:r>
      <w:r>
        <w:rPr>
          <w:lang w:eastAsia="en-GB"/>
        </w:rPr>
        <w:t>just someone who cares and wants to make a difference.</w:t>
      </w:r>
    </w:p>
    <w:p w14:paraId="21F57FB4" w14:textId="2D7DA334" w:rsidR="00A9729C" w:rsidRPr="0036254D" w:rsidRDefault="0036254D" w:rsidP="0048311A">
      <w:pPr>
        <w:rPr>
          <w:b/>
          <w:bCs/>
          <w:color w:val="auto"/>
          <w:lang w:eastAsia="en-GB"/>
        </w:rPr>
      </w:pPr>
      <w:r w:rsidRPr="0036254D">
        <w:rPr>
          <w:b/>
          <w:bCs/>
          <w:color w:val="auto"/>
          <w:lang w:eastAsia="en-GB"/>
        </w:rPr>
        <w:t xml:space="preserve">Please note, this is not a role for someone who wants to set up a private team. </w:t>
      </w:r>
    </w:p>
    <w:p w14:paraId="16F112A3" w14:textId="60AD90D4" w:rsidR="0036254D" w:rsidRDefault="0036254D" w:rsidP="0036254D">
      <w:pPr>
        <w:pStyle w:val="Heading2"/>
        <w:rPr>
          <w:lang w:eastAsia="en-GB"/>
        </w:rPr>
      </w:pPr>
      <w:r>
        <w:rPr>
          <w:lang w:eastAsia="en-GB"/>
        </w:rPr>
        <w:t>Wh</w:t>
      </w:r>
      <w:r>
        <w:rPr>
          <w:lang w:eastAsia="en-GB"/>
        </w:rPr>
        <w:t>y become a Ribbon Run Champion?</w:t>
      </w:r>
    </w:p>
    <w:p w14:paraId="01685ADE" w14:textId="0CCB9F39" w:rsidR="0036254D" w:rsidRPr="0036254D" w:rsidRDefault="0036254D" w:rsidP="0036254D">
      <w:pPr>
        <w:rPr>
          <w:color w:val="auto"/>
          <w:lang w:eastAsia="en-GB"/>
        </w:rPr>
      </w:pPr>
      <w:r w:rsidRPr="0036254D">
        <w:rPr>
          <w:color w:val="auto"/>
          <w:lang w:eastAsia="en-GB"/>
        </w:rPr>
        <w:t>As a Ribbon Run Champion, you will:</w:t>
      </w:r>
    </w:p>
    <w:p w14:paraId="1B72AD59" w14:textId="77777777" w:rsidR="0036254D" w:rsidRPr="0036254D" w:rsidRDefault="0036254D" w:rsidP="0036254D">
      <w:pPr>
        <w:pStyle w:val="ListParagraph"/>
        <w:numPr>
          <w:ilvl w:val="0"/>
          <w:numId w:val="19"/>
        </w:numPr>
        <w:rPr>
          <w:color w:val="auto"/>
        </w:rPr>
      </w:pPr>
      <w:r w:rsidRPr="0036254D">
        <w:rPr>
          <w:color w:val="auto"/>
        </w:rPr>
        <w:t>Play a meaningful role during Baby Loss Awareness Week</w:t>
      </w:r>
    </w:p>
    <w:p w14:paraId="1970F9BD" w14:textId="77777777" w:rsidR="0036254D" w:rsidRPr="0036254D" w:rsidRDefault="0036254D" w:rsidP="0036254D">
      <w:pPr>
        <w:pStyle w:val="ListParagraph"/>
        <w:numPr>
          <w:ilvl w:val="0"/>
          <w:numId w:val="19"/>
        </w:numPr>
        <w:rPr>
          <w:color w:val="auto"/>
        </w:rPr>
      </w:pPr>
      <w:r w:rsidRPr="0036254D">
        <w:rPr>
          <w:color w:val="auto"/>
        </w:rPr>
        <w:t>Bring your local community together in a supportive and compassionate way</w:t>
      </w:r>
    </w:p>
    <w:p w14:paraId="1E2994CD" w14:textId="77777777" w:rsidR="0036254D" w:rsidRPr="0036254D" w:rsidRDefault="0036254D" w:rsidP="0036254D">
      <w:pPr>
        <w:pStyle w:val="ListParagraph"/>
        <w:numPr>
          <w:ilvl w:val="0"/>
          <w:numId w:val="19"/>
        </w:numPr>
        <w:rPr>
          <w:color w:val="auto"/>
        </w:rPr>
      </w:pPr>
      <w:r w:rsidRPr="0036254D">
        <w:rPr>
          <w:color w:val="auto"/>
        </w:rPr>
        <w:t>Help bereaved families feel seen, supported and less alone</w:t>
      </w:r>
    </w:p>
    <w:p w14:paraId="3C3E4318" w14:textId="77777777" w:rsidR="0036254D" w:rsidRPr="0036254D" w:rsidRDefault="0036254D" w:rsidP="0036254D">
      <w:pPr>
        <w:pStyle w:val="ListParagraph"/>
        <w:numPr>
          <w:ilvl w:val="0"/>
          <w:numId w:val="19"/>
        </w:numPr>
        <w:rPr>
          <w:color w:val="auto"/>
        </w:rPr>
      </w:pPr>
      <w:r w:rsidRPr="0036254D">
        <w:rPr>
          <w:color w:val="auto"/>
        </w:rPr>
        <w:t>Build connections with others who care about baby loss</w:t>
      </w:r>
    </w:p>
    <w:p w14:paraId="3BA0BDE8" w14:textId="77777777" w:rsidR="0036254D" w:rsidRPr="0036254D" w:rsidRDefault="0036254D" w:rsidP="0036254D">
      <w:pPr>
        <w:pStyle w:val="ListParagraph"/>
        <w:numPr>
          <w:ilvl w:val="0"/>
          <w:numId w:val="19"/>
        </w:numPr>
        <w:rPr>
          <w:color w:val="auto"/>
        </w:rPr>
      </w:pPr>
      <w:r w:rsidRPr="0036254D">
        <w:rPr>
          <w:color w:val="auto"/>
        </w:rPr>
        <w:t>Gain confidence in hosting a small community event</w:t>
      </w:r>
    </w:p>
    <w:p w14:paraId="099CDB8B" w14:textId="20A248B2" w:rsidR="00A9729C" w:rsidRPr="0036254D" w:rsidRDefault="0036254D" w:rsidP="0036254D">
      <w:pPr>
        <w:pStyle w:val="ListParagraph"/>
        <w:numPr>
          <w:ilvl w:val="0"/>
          <w:numId w:val="19"/>
        </w:numPr>
        <w:rPr>
          <w:color w:val="auto"/>
        </w:rPr>
      </w:pPr>
      <w:r w:rsidRPr="0036254D">
        <w:rPr>
          <w:color w:val="auto"/>
        </w:rPr>
        <w:t>Be part of Sands’ valued volunteer community</w:t>
      </w:r>
    </w:p>
    <w:p w14:paraId="70E3F886" w14:textId="25247556" w:rsidR="0036254D" w:rsidRDefault="0036254D" w:rsidP="0036254D">
      <w:pPr>
        <w:pStyle w:val="Heading2"/>
        <w:rPr>
          <w:lang w:eastAsia="en-GB"/>
        </w:rPr>
      </w:pPr>
      <w:r>
        <w:rPr>
          <w:lang w:eastAsia="en-GB"/>
        </w:rPr>
        <w:t>Wh</w:t>
      </w:r>
      <w:r>
        <w:rPr>
          <w:lang w:eastAsia="en-GB"/>
        </w:rPr>
        <w:t>at will you do as a Champion?</w:t>
      </w:r>
    </w:p>
    <w:p w14:paraId="06A12603" w14:textId="00A2FDF7" w:rsidR="0036254D" w:rsidRDefault="0036254D" w:rsidP="0036254D">
      <w:pPr>
        <w:rPr>
          <w:lang w:eastAsia="en-GB"/>
        </w:rPr>
      </w:pPr>
      <w:r>
        <w:rPr>
          <w:lang w:eastAsia="en-GB"/>
        </w:rPr>
        <w:t>With guidance and support from Sands, you will:</w:t>
      </w:r>
    </w:p>
    <w:p w14:paraId="6F3BE727" w14:textId="77777777" w:rsidR="0036254D" w:rsidRDefault="0036254D" w:rsidP="0036254D">
      <w:pPr>
        <w:pStyle w:val="ListParagraph"/>
        <w:numPr>
          <w:ilvl w:val="0"/>
          <w:numId w:val="20"/>
        </w:numPr>
      </w:pPr>
      <w:r>
        <w:t>Host a 5km Ribbon Run in your local area (for example, in a park or at a local parkrun)</w:t>
      </w:r>
    </w:p>
    <w:p w14:paraId="681FA77F" w14:textId="77777777" w:rsidR="0036254D" w:rsidRDefault="0036254D" w:rsidP="0036254D">
      <w:pPr>
        <w:pStyle w:val="ListParagraph"/>
        <w:numPr>
          <w:ilvl w:val="0"/>
          <w:numId w:val="20"/>
        </w:numPr>
      </w:pPr>
      <w:r>
        <w:t>Welcome and support anyone who attends your run</w:t>
      </w:r>
    </w:p>
    <w:p w14:paraId="2169955F" w14:textId="77777777" w:rsidR="0036254D" w:rsidRDefault="0036254D" w:rsidP="0036254D">
      <w:pPr>
        <w:pStyle w:val="ListParagraph"/>
        <w:numPr>
          <w:ilvl w:val="0"/>
          <w:numId w:val="20"/>
        </w:numPr>
      </w:pPr>
      <w:r>
        <w:t>Act as a point of contact for participants on the day</w:t>
      </w:r>
    </w:p>
    <w:p w14:paraId="6A941601" w14:textId="77777777" w:rsidR="0036254D" w:rsidRDefault="0036254D" w:rsidP="0036254D">
      <w:pPr>
        <w:pStyle w:val="ListParagraph"/>
        <w:numPr>
          <w:ilvl w:val="0"/>
          <w:numId w:val="20"/>
        </w:numPr>
      </w:pPr>
      <w:r>
        <w:t>Gently encourage and motivate those taking part</w:t>
      </w:r>
    </w:p>
    <w:p w14:paraId="4E1D22EB" w14:textId="77777777" w:rsidR="0036254D" w:rsidRDefault="0036254D" w:rsidP="0036254D">
      <w:pPr>
        <w:pStyle w:val="ListParagraph"/>
        <w:numPr>
          <w:ilvl w:val="0"/>
          <w:numId w:val="20"/>
        </w:numPr>
      </w:pPr>
      <w:r>
        <w:t>Help promote your Ribbon Run locally using templates and guidance provided</w:t>
      </w:r>
    </w:p>
    <w:p w14:paraId="51D73620" w14:textId="2FC73E29" w:rsidR="0036254D" w:rsidRDefault="0036254D" w:rsidP="0036254D">
      <w:pPr>
        <w:pStyle w:val="ListParagraph"/>
        <w:numPr>
          <w:ilvl w:val="0"/>
          <w:numId w:val="20"/>
        </w:numPr>
      </w:pPr>
      <w:r>
        <w:t>Create a warm, inclusive atmosphere where people feel comfortable to take part in their own way</w:t>
      </w:r>
    </w:p>
    <w:p w14:paraId="234D8AC1" w14:textId="64CAC46F" w:rsidR="0036254D" w:rsidRPr="0036254D" w:rsidRDefault="0036254D" w:rsidP="0036254D">
      <w:pPr>
        <w:rPr>
          <w:lang w:eastAsia="en-GB"/>
        </w:rPr>
      </w:pPr>
      <w:r>
        <w:rPr>
          <w:lang w:eastAsia="en-GB"/>
        </w:rPr>
        <w:t xml:space="preserve">You will never be expected to do this </w:t>
      </w:r>
      <w:proofErr w:type="gramStart"/>
      <w:r>
        <w:rPr>
          <w:lang w:eastAsia="en-GB"/>
        </w:rPr>
        <w:t>alone</w:t>
      </w:r>
      <w:r>
        <w:rPr>
          <w:lang w:eastAsia="en-GB"/>
        </w:rPr>
        <w:t>,</w:t>
      </w:r>
      <w:proofErr w:type="gramEnd"/>
      <w:r>
        <w:rPr>
          <w:lang w:eastAsia="en-GB"/>
        </w:rPr>
        <w:t xml:space="preserve"> </w:t>
      </w:r>
      <w:r>
        <w:rPr>
          <w:lang w:eastAsia="en-GB"/>
        </w:rPr>
        <w:t>Sands will support you at every stage.</w:t>
      </w:r>
    </w:p>
    <w:p w14:paraId="67A306B8" w14:textId="48904412" w:rsidR="0036254D" w:rsidRDefault="0036254D" w:rsidP="0036254D">
      <w:pPr>
        <w:pStyle w:val="Heading2"/>
        <w:rPr>
          <w:lang w:eastAsia="en-GB"/>
        </w:rPr>
      </w:pPr>
      <w:r>
        <w:rPr>
          <w:lang w:eastAsia="en-GB"/>
        </w:rPr>
        <w:t xml:space="preserve">What </w:t>
      </w:r>
      <w:r>
        <w:rPr>
          <w:lang w:eastAsia="en-GB"/>
        </w:rPr>
        <w:t xml:space="preserve">Support Will Sands Provide? </w:t>
      </w:r>
    </w:p>
    <w:p w14:paraId="6ECB3151" w14:textId="6F8B8EEE" w:rsidR="0036254D" w:rsidRDefault="0036254D" w:rsidP="0036254D">
      <w:pPr>
        <w:rPr>
          <w:lang w:eastAsia="en-GB"/>
        </w:rPr>
      </w:pPr>
      <w:r>
        <w:rPr>
          <w:lang w:eastAsia="en-GB"/>
        </w:rPr>
        <w:t>As a Ribbon Run Champion, you’ll receive:</w:t>
      </w:r>
    </w:p>
    <w:p w14:paraId="042FF427" w14:textId="77777777" w:rsidR="0036254D" w:rsidRDefault="0036254D" w:rsidP="0036254D">
      <w:pPr>
        <w:pStyle w:val="ListParagraph"/>
        <w:numPr>
          <w:ilvl w:val="0"/>
          <w:numId w:val="21"/>
        </w:numPr>
      </w:pPr>
      <w:r>
        <w:t xml:space="preserve">A </w:t>
      </w:r>
      <w:r w:rsidRPr="0036254D">
        <w:rPr>
          <w:b/>
          <w:bCs/>
        </w:rPr>
        <w:t>Ribbon Run Champion Pack</w:t>
      </w:r>
      <w:r>
        <w:t xml:space="preserve"> (digital and postal) with everything you need</w:t>
      </w:r>
    </w:p>
    <w:p w14:paraId="3EB63C3B" w14:textId="77777777" w:rsidR="0036254D" w:rsidRDefault="0036254D" w:rsidP="0036254D">
      <w:pPr>
        <w:pStyle w:val="ListParagraph"/>
        <w:numPr>
          <w:ilvl w:val="0"/>
          <w:numId w:val="21"/>
        </w:numPr>
      </w:pPr>
      <w:r>
        <w:lastRenderedPageBreak/>
        <w:t>Clear step</w:t>
      </w:r>
      <w:r w:rsidRPr="0036254D">
        <w:rPr>
          <w:rFonts w:ascii="Cambria Math" w:hAnsi="Cambria Math" w:cs="Cambria Math"/>
        </w:rPr>
        <w:t>‑</w:t>
      </w:r>
      <w:r>
        <w:t>by</w:t>
      </w:r>
      <w:r w:rsidRPr="0036254D">
        <w:rPr>
          <w:rFonts w:ascii="Cambria Math" w:hAnsi="Cambria Math" w:cs="Cambria Math"/>
        </w:rPr>
        <w:t>‑</w:t>
      </w:r>
      <w:r>
        <w:t>step guidance on planning, promotion and hosting</w:t>
      </w:r>
    </w:p>
    <w:p w14:paraId="703188E2" w14:textId="77777777" w:rsidR="0036254D" w:rsidRDefault="0036254D" w:rsidP="0036254D">
      <w:pPr>
        <w:pStyle w:val="ListParagraph"/>
        <w:numPr>
          <w:ilvl w:val="0"/>
          <w:numId w:val="21"/>
        </w:numPr>
      </w:pPr>
      <w:r>
        <w:t>A dedicated Sands point of contact (Naomie) for support and questions</w:t>
      </w:r>
    </w:p>
    <w:p w14:paraId="375D440F" w14:textId="7D797AC3" w:rsidR="0036254D" w:rsidRDefault="0036254D" w:rsidP="0036254D">
      <w:pPr>
        <w:pStyle w:val="ListParagraph"/>
        <w:numPr>
          <w:ilvl w:val="0"/>
          <w:numId w:val="21"/>
        </w:numPr>
      </w:pPr>
      <w:r>
        <w:t>Access to a Ribbon Run Champion community</w:t>
      </w:r>
      <w:r>
        <w:t xml:space="preserve"> </w:t>
      </w:r>
      <w:r>
        <w:t>WhatsApp group</w:t>
      </w:r>
    </w:p>
    <w:p w14:paraId="74678D67" w14:textId="38ECCD44" w:rsidR="0036254D" w:rsidRPr="0036254D" w:rsidRDefault="0036254D" w:rsidP="0036254D">
      <w:pPr>
        <w:pStyle w:val="ListParagraph"/>
        <w:numPr>
          <w:ilvl w:val="0"/>
          <w:numId w:val="21"/>
        </w:numPr>
      </w:pPr>
      <w:r>
        <w:t>Templates for social media, posters, messages and run</w:t>
      </w:r>
      <w:r w:rsidRPr="0036254D">
        <w:rPr>
          <w:rFonts w:ascii="Cambria Math" w:hAnsi="Cambria Math" w:cs="Cambria Math"/>
        </w:rPr>
        <w:t>‑</w:t>
      </w:r>
      <w:r>
        <w:t>day scripts</w:t>
      </w:r>
    </w:p>
    <w:p w14:paraId="74D59331" w14:textId="0CD3DA73" w:rsidR="0036254D" w:rsidRDefault="0036254D" w:rsidP="0036254D">
      <w:pPr>
        <w:pStyle w:val="Heading2"/>
        <w:rPr>
          <w:lang w:eastAsia="en-GB"/>
        </w:rPr>
      </w:pPr>
      <w:r>
        <w:rPr>
          <w:lang w:eastAsia="en-GB"/>
        </w:rPr>
        <w:t>Wh</w:t>
      </w:r>
      <w:r>
        <w:rPr>
          <w:lang w:eastAsia="en-GB"/>
        </w:rPr>
        <w:t>o Is This Role For?</w:t>
      </w:r>
    </w:p>
    <w:p w14:paraId="54E699D6" w14:textId="79755F51" w:rsidR="0036254D" w:rsidRDefault="0036254D" w:rsidP="0036254D">
      <w:pPr>
        <w:rPr>
          <w:lang w:eastAsia="en-GB"/>
        </w:rPr>
      </w:pPr>
      <w:r>
        <w:rPr>
          <w:lang w:eastAsia="en-GB"/>
        </w:rPr>
        <w:t>You might be a great Ribbon Run Champion if you:</w:t>
      </w:r>
    </w:p>
    <w:p w14:paraId="2DA88048" w14:textId="77777777" w:rsidR="0036254D" w:rsidRDefault="0036254D" w:rsidP="0036254D">
      <w:pPr>
        <w:pStyle w:val="ListParagraph"/>
        <w:numPr>
          <w:ilvl w:val="0"/>
          <w:numId w:val="22"/>
        </w:numPr>
      </w:pPr>
      <w:r>
        <w:t>Are friendly, approachable and comfortable welcoming new people</w:t>
      </w:r>
    </w:p>
    <w:p w14:paraId="344E2652" w14:textId="77777777" w:rsidR="0036254D" w:rsidRDefault="0036254D" w:rsidP="0036254D">
      <w:pPr>
        <w:pStyle w:val="ListParagraph"/>
        <w:numPr>
          <w:ilvl w:val="0"/>
          <w:numId w:val="22"/>
        </w:numPr>
      </w:pPr>
      <w:r>
        <w:t>Care about supporting families affected by baby loss</w:t>
      </w:r>
    </w:p>
    <w:p w14:paraId="3520DB4D" w14:textId="77777777" w:rsidR="0036254D" w:rsidRDefault="0036254D" w:rsidP="0036254D">
      <w:pPr>
        <w:pStyle w:val="ListParagraph"/>
        <w:numPr>
          <w:ilvl w:val="0"/>
          <w:numId w:val="22"/>
        </w:numPr>
      </w:pPr>
      <w:r>
        <w:t>Understand that participants may feel emotional and are happy to signpost support</w:t>
      </w:r>
    </w:p>
    <w:p w14:paraId="4889E5B3" w14:textId="77777777" w:rsidR="0036254D" w:rsidRDefault="0036254D" w:rsidP="0036254D">
      <w:pPr>
        <w:pStyle w:val="ListParagraph"/>
        <w:numPr>
          <w:ilvl w:val="0"/>
          <w:numId w:val="22"/>
        </w:numPr>
      </w:pPr>
      <w:r>
        <w:t>Enjoy being part of a team and working alongside Sands</w:t>
      </w:r>
    </w:p>
    <w:p w14:paraId="07930276" w14:textId="6D3DDDDD" w:rsidR="0036254D" w:rsidRPr="0036254D" w:rsidRDefault="0036254D" w:rsidP="0036254D">
      <w:pPr>
        <w:pStyle w:val="ListParagraph"/>
        <w:numPr>
          <w:ilvl w:val="0"/>
          <w:numId w:val="22"/>
        </w:numPr>
      </w:pPr>
      <w:r>
        <w:t>Want to make a positive difference in your local community</w:t>
      </w:r>
    </w:p>
    <w:p w14:paraId="5D1D18F7" w14:textId="6920FF7E" w:rsidR="0036254D" w:rsidRDefault="0036254D" w:rsidP="0048311A">
      <w:pPr>
        <w:rPr>
          <w:color w:val="auto"/>
          <w:lang w:eastAsia="en-GB"/>
        </w:rPr>
      </w:pPr>
      <w:r w:rsidRPr="0036254D">
        <w:rPr>
          <w:color w:val="auto"/>
          <w:lang w:eastAsia="en-GB"/>
        </w:rPr>
        <w:t>We’ll equip you with guidance on how to respond sensitively and where to direct people for additional support if needed.</w:t>
      </w:r>
    </w:p>
    <w:p w14:paraId="480C9558" w14:textId="5674A8E8" w:rsidR="002D3C0C" w:rsidRPr="002D3C0C" w:rsidRDefault="002D3C0C" w:rsidP="002D3C0C">
      <w:pPr>
        <w:rPr>
          <w:b/>
          <w:bCs/>
          <w:color w:val="7030A0"/>
          <w:lang w:eastAsia="en-GB"/>
        </w:rPr>
      </w:pPr>
      <w:r w:rsidRPr="002D3C0C">
        <w:rPr>
          <w:b/>
          <w:bCs/>
          <w:color w:val="7030A0"/>
          <w:lang w:eastAsia="en-GB"/>
        </w:rPr>
        <w:t>By becoming a Ribbon Run Champion, you are helping create moments of connection, remembrance and understanding, moments that matter deeply to families affected by baby loss.</w:t>
      </w:r>
    </w:p>
    <w:p w14:paraId="4F5761E8" w14:textId="25CA2185" w:rsidR="00D4687A" w:rsidRPr="002D3C0C" w:rsidRDefault="002D3C0C" w:rsidP="002D3C0C">
      <w:pPr>
        <w:rPr>
          <w:b/>
          <w:bCs/>
          <w:color w:val="7030A0"/>
          <w:lang w:eastAsia="en-GB"/>
        </w:rPr>
      </w:pPr>
      <w:r w:rsidRPr="002D3C0C">
        <w:rPr>
          <w:b/>
          <w:bCs/>
          <w:color w:val="7030A0"/>
          <w:lang w:eastAsia="en-GB"/>
        </w:rPr>
        <w:t>Thank you for considering being part of this compassionate and powerful community.</w:t>
      </w:r>
    </w:p>
    <w:p w14:paraId="0C6BC573" w14:textId="77777777" w:rsidR="002D3C0C" w:rsidRDefault="002D3C0C" w:rsidP="0048311A">
      <w:pPr>
        <w:pStyle w:val="Footer"/>
      </w:pPr>
    </w:p>
    <w:p w14:paraId="356D4D88" w14:textId="77777777" w:rsidR="002D3C0C" w:rsidRDefault="002D3C0C" w:rsidP="0048311A">
      <w:pPr>
        <w:pStyle w:val="Footer"/>
      </w:pPr>
    </w:p>
    <w:p w14:paraId="7C4D49CA" w14:textId="77777777" w:rsidR="002D3C0C" w:rsidRDefault="002D3C0C" w:rsidP="0048311A">
      <w:pPr>
        <w:pStyle w:val="Footer"/>
      </w:pPr>
    </w:p>
    <w:p w14:paraId="02CCA3C4" w14:textId="77777777" w:rsidR="002D3C0C" w:rsidRDefault="002D3C0C" w:rsidP="0048311A">
      <w:pPr>
        <w:pStyle w:val="Footer"/>
      </w:pPr>
    </w:p>
    <w:p w14:paraId="1BB40EAC" w14:textId="77777777" w:rsidR="002D3C0C" w:rsidRDefault="002D3C0C" w:rsidP="0048311A">
      <w:pPr>
        <w:pStyle w:val="Footer"/>
      </w:pPr>
    </w:p>
    <w:p w14:paraId="52127CCB" w14:textId="77777777" w:rsidR="002D3C0C" w:rsidRDefault="002D3C0C" w:rsidP="0048311A">
      <w:pPr>
        <w:pStyle w:val="Footer"/>
      </w:pPr>
    </w:p>
    <w:p w14:paraId="007375CE" w14:textId="77777777" w:rsidR="002D3C0C" w:rsidRDefault="002D3C0C" w:rsidP="0048311A">
      <w:pPr>
        <w:pStyle w:val="Footer"/>
      </w:pPr>
    </w:p>
    <w:p w14:paraId="55C028CD" w14:textId="77777777" w:rsidR="002D3C0C" w:rsidRDefault="002D3C0C" w:rsidP="0048311A">
      <w:pPr>
        <w:pStyle w:val="Footer"/>
      </w:pPr>
    </w:p>
    <w:p w14:paraId="707090B3" w14:textId="47EA2F37" w:rsidR="008150D1" w:rsidRPr="00772B6F" w:rsidRDefault="00F90CEC" w:rsidP="002D3C0C">
      <w:pPr>
        <w:pStyle w:val="Footer"/>
      </w:pPr>
      <w:r w:rsidRPr="006D1B3C">
        <w:t>Sands. Charity Registered in Scotland SC042789, England and Wales 299679. We also operate in Northern Ireland. Company Limited by Guarantee Number: 2212082. Registered Address: 10–18 Union Street, London, SE1 1SZ</w:t>
      </w:r>
      <w:r w:rsidR="006D1B3C">
        <w:t>.</w:t>
      </w:r>
    </w:p>
    <w:sectPr w:rsidR="008150D1" w:rsidRPr="00772B6F" w:rsidSect="0044052C">
      <w:headerReference w:type="default" r:id="rId12"/>
      <w:footerReference w:type="even" r:id="rId13"/>
      <w:footerReference w:type="default" r:id="rId14"/>
      <w:type w:val="continuous"/>
      <w:pgSz w:w="11906" w:h="16838"/>
      <w:pgMar w:top="200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A8CAF" w14:textId="77777777" w:rsidR="005A0B16" w:rsidRDefault="005A0B16" w:rsidP="00B1031E">
      <w:r>
        <w:separator/>
      </w:r>
    </w:p>
    <w:p w14:paraId="6253F0D6" w14:textId="77777777" w:rsidR="005A0B16" w:rsidRDefault="005A0B16" w:rsidP="00B1031E"/>
  </w:endnote>
  <w:endnote w:type="continuationSeparator" w:id="0">
    <w:p w14:paraId="62CCA505" w14:textId="77777777" w:rsidR="005A0B16" w:rsidRDefault="005A0B16" w:rsidP="00B1031E">
      <w:r>
        <w:continuationSeparator/>
      </w:r>
    </w:p>
    <w:p w14:paraId="5FE3AC85" w14:textId="77777777" w:rsidR="005A0B16" w:rsidRDefault="005A0B16" w:rsidP="00B103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875793-CFA1-41AB-AAE5-A8183124B5DE}"/>
    <w:embedBold r:id="rId2" w:fontKey="{CF8AB963-CA1C-47EF-BEAC-9A9F1E194B19}"/>
    <w:embedItalic r:id="rId3" w:fontKey="{7C867BAB-8A3A-4C4E-ABF6-C96B426C975A}"/>
    <w:embedBoldItalic r:id="rId4" w:fontKey="{472B526A-46AA-4394-81B0-01AE86A74810}"/>
  </w:font>
  <w:font w:name="MADE Sands">
    <w:panose1 w:val="00000000000000000000"/>
    <w:charset w:val="00"/>
    <w:family w:val="modern"/>
    <w:notTrueType/>
    <w:pitch w:val="variable"/>
    <w:sig w:usb0="A000002F" w:usb1="1000004A" w:usb2="00000000" w:usb3="00000000" w:csb0="00000093" w:csb1="00000000"/>
  </w:font>
  <w:font w:name="MADE Sands Medium">
    <w:panose1 w:val="00000000000000000000"/>
    <w:charset w:val="00"/>
    <w:family w:val="modern"/>
    <w:notTrueType/>
    <w:pitch w:val="variable"/>
    <w:sig w:usb0="A000002F" w:usb1="1000004A" w:usb2="00000000" w:usb3="00000000" w:csb0="00000093" w:csb1="00000000"/>
  </w:font>
  <w:font w:name="MADE Sands Light">
    <w:panose1 w:val="00000000000000000000"/>
    <w:charset w:val="00"/>
    <w:family w:val="modern"/>
    <w:notTrueType/>
    <w:pitch w:val="variable"/>
    <w:sig w:usb0="A000002F" w:usb1="10000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EA0989AA-0BE7-4555-B583-F7698E7E6848}"/>
    <w:embedBoldItalic r:id="rId6" w:fontKey="{77BEEB05-6C51-4235-A260-1E36510B60B4}"/>
  </w:font>
  <w:font w:name="Segoe UI Light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D6E0A3A-CC60-4C8D-A8F2-502B1979265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B91D3BA-A137-4EA3-9291-C373F7290BD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3D315CD5-9629-4697-8BF1-2A591F99DF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C54D2" w14:textId="77777777" w:rsidR="00F4412A" w:rsidRDefault="00F4412A" w:rsidP="00B1031E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3C2EDA53" w14:textId="77777777" w:rsidR="00F4412A" w:rsidRDefault="00F4412A" w:rsidP="00B1031E"/>
  <w:p w14:paraId="6C7A7A6A" w14:textId="77777777" w:rsidR="00A422D6" w:rsidRDefault="00A422D6" w:rsidP="00B1031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5BDAC" w14:textId="77777777" w:rsidR="00772B6F" w:rsidRPr="00B1031E" w:rsidRDefault="00772B6F" w:rsidP="006D1B3C">
    <w:pPr>
      <w:pStyle w:val="Footer"/>
      <w:rPr>
        <w:rStyle w:val="PageNumber"/>
      </w:rPr>
    </w:pPr>
  </w:p>
  <w:p w14:paraId="7A8A632C" w14:textId="77777777" w:rsidR="00A422D6" w:rsidRPr="00B1031E" w:rsidRDefault="00F4412A" w:rsidP="006D1B3C">
    <w:pPr>
      <w:pStyle w:val="Footer"/>
    </w:pPr>
    <w:r w:rsidRPr="00B1031E">
      <w:rPr>
        <w:rStyle w:val="PageNumber"/>
      </w:rPr>
      <w:fldChar w:fldCharType="begin"/>
    </w:r>
    <w:r w:rsidRPr="00B1031E">
      <w:rPr>
        <w:rStyle w:val="PageNumber"/>
      </w:rPr>
      <w:instrText xml:space="preserve"> PAGE </w:instrText>
    </w:r>
    <w:r w:rsidRPr="00B1031E">
      <w:rPr>
        <w:rStyle w:val="PageNumber"/>
      </w:rPr>
      <w:fldChar w:fldCharType="separate"/>
    </w:r>
    <w:r w:rsidRPr="00B1031E">
      <w:rPr>
        <w:rStyle w:val="PageNumber"/>
      </w:rPr>
      <w:t>1</w:t>
    </w:r>
    <w:r w:rsidRPr="00B1031E">
      <w:rPr>
        <w:rStyle w:val="PageNumber"/>
      </w:rPr>
      <w:fldChar w:fldCharType="end"/>
    </w:r>
    <w:r w:rsidR="00B1031E" w:rsidRPr="00B1031E">
      <w:rPr>
        <w:rStyle w:val="PageNumber"/>
      </w:rPr>
      <w:t xml:space="preserve">                                                  </w:t>
    </w:r>
    <w:r w:rsidR="00772B6F" w:rsidRPr="00B1031E">
      <w:rPr>
        <w:rStyle w:val="PageNumber"/>
      </w:rPr>
      <w:tab/>
    </w:r>
    <w:r w:rsidR="00EE4A24" w:rsidRPr="00B1031E">
      <w:t xml:space="preserve">Saving </w:t>
    </w:r>
    <w:r w:rsidR="002D2E99" w:rsidRPr="00B1031E">
      <w:t>b</w:t>
    </w:r>
    <w:r w:rsidR="00EE4A24" w:rsidRPr="00B1031E">
      <w:t>abies</w:t>
    </w:r>
    <w:r w:rsidR="002D2E99" w:rsidRPr="00B1031E">
      <w:t>’</w:t>
    </w:r>
    <w:r w:rsidR="00EE4A24" w:rsidRPr="00B1031E">
      <w:t xml:space="preserve"> </w:t>
    </w:r>
    <w:r w:rsidR="002D2E99" w:rsidRPr="00B1031E">
      <w:t>l</w:t>
    </w:r>
    <w:r w:rsidR="00EE4A24" w:rsidRPr="00B1031E">
      <w:t xml:space="preserve">ives. Supporting </w:t>
    </w:r>
    <w:r w:rsidR="002D2E99" w:rsidRPr="00B1031E">
      <w:t>b</w:t>
    </w:r>
    <w:r w:rsidR="00EE4A24" w:rsidRPr="00B1031E">
      <w:t xml:space="preserve">ereaved </w:t>
    </w:r>
    <w:r w:rsidR="002D2E99" w:rsidRPr="00B1031E">
      <w:t>f</w:t>
    </w:r>
    <w:r w:rsidR="00EE4A24" w:rsidRPr="00B1031E">
      <w:t>amilies</w:t>
    </w:r>
    <w:r w:rsidR="00772B6F" w:rsidRPr="00B1031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62292" w14:textId="77777777" w:rsidR="005A0B16" w:rsidRDefault="005A0B16" w:rsidP="00B1031E">
      <w:r>
        <w:separator/>
      </w:r>
    </w:p>
    <w:p w14:paraId="23893B05" w14:textId="77777777" w:rsidR="005A0B16" w:rsidRDefault="005A0B16" w:rsidP="00B1031E"/>
  </w:footnote>
  <w:footnote w:type="continuationSeparator" w:id="0">
    <w:p w14:paraId="2BBF98E2" w14:textId="77777777" w:rsidR="005A0B16" w:rsidRDefault="005A0B16" w:rsidP="00B1031E">
      <w:r>
        <w:continuationSeparator/>
      </w:r>
    </w:p>
    <w:p w14:paraId="7058E333" w14:textId="77777777" w:rsidR="005A0B16" w:rsidRDefault="005A0B16" w:rsidP="00B103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866E4" w14:textId="77777777" w:rsidR="00296176" w:rsidRDefault="0044052C" w:rsidP="00B1031E">
    <w:r>
      <w:rPr>
        <w:noProof/>
      </w:rPr>
      <w:drawing>
        <wp:anchor distT="0" distB="0" distL="114300" distR="114300" simplePos="0" relativeHeight="251657728" behindDoc="1" locked="0" layoutInCell="1" allowOverlap="1" wp14:anchorId="792CA56C" wp14:editId="40D32263">
          <wp:simplePos x="0" y="0"/>
          <wp:positionH relativeFrom="column">
            <wp:posOffset>4232275</wp:posOffset>
          </wp:positionH>
          <wp:positionV relativeFrom="paragraph">
            <wp:posOffset>198120</wp:posOffset>
          </wp:positionV>
          <wp:extent cx="1771015" cy="751840"/>
          <wp:effectExtent l="0" t="0" r="0" b="0"/>
          <wp:wrapTight wrapText="bothSides">
            <wp:wrapPolygon edited="0">
              <wp:start x="17813" y="2919"/>
              <wp:lineTo x="15644" y="3649"/>
              <wp:lineTo x="11462" y="7662"/>
              <wp:lineTo x="11462" y="9486"/>
              <wp:lineTo x="2633" y="10216"/>
              <wp:lineTo x="1394" y="10946"/>
              <wp:lineTo x="1394" y="15324"/>
              <wp:lineTo x="2014" y="16784"/>
              <wp:lineTo x="2169" y="17514"/>
              <wp:lineTo x="14560" y="17514"/>
              <wp:lineTo x="15180" y="15324"/>
              <wp:lineTo x="16109" y="15324"/>
              <wp:lineTo x="19672" y="10581"/>
              <wp:lineTo x="19826" y="5838"/>
              <wp:lineTo x="19052" y="2919"/>
              <wp:lineTo x="17813" y="2919"/>
            </wp:wrapPolygon>
          </wp:wrapTight>
          <wp:docPr id="1442503801" name="Picture 1442503801" descr="A purple and orange logo&#10;&#10;&#10;&#10;&#10;&#10;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urple and orange logo&#10;&#10;&#10;&#10;&#10;&#10;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3751"/>
                  <a:stretch/>
                </pic:blipFill>
                <pic:spPr bwMode="auto">
                  <a:xfrm>
                    <a:off x="0" y="0"/>
                    <a:ext cx="177101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00AA6" w14:textId="77777777" w:rsidR="00296176" w:rsidRDefault="00296176" w:rsidP="00B1031E"/>
  <w:p w14:paraId="403569A2" w14:textId="77777777" w:rsidR="00296176" w:rsidRDefault="00296176" w:rsidP="00B1031E"/>
  <w:p w14:paraId="5C2231D5" w14:textId="77777777" w:rsidR="00296176" w:rsidRDefault="00296176" w:rsidP="00B1031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50C1"/>
    <w:multiLevelType w:val="hybridMultilevel"/>
    <w:tmpl w:val="91DAE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F023A"/>
    <w:multiLevelType w:val="multilevel"/>
    <w:tmpl w:val="2556D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EE6163"/>
    <w:multiLevelType w:val="hybridMultilevel"/>
    <w:tmpl w:val="A5B6A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B4C8D"/>
    <w:multiLevelType w:val="multilevel"/>
    <w:tmpl w:val="22A46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DB2367"/>
    <w:multiLevelType w:val="multilevel"/>
    <w:tmpl w:val="AB463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A413FC8"/>
    <w:multiLevelType w:val="multilevel"/>
    <w:tmpl w:val="398AE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D9B4616"/>
    <w:multiLevelType w:val="multilevel"/>
    <w:tmpl w:val="E2FC7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AF3ECF"/>
    <w:multiLevelType w:val="multilevel"/>
    <w:tmpl w:val="BE0C6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22C7B8C"/>
    <w:multiLevelType w:val="multilevel"/>
    <w:tmpl w:val="1D3CC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6215250"/>
    <w:multiLevelType w:val="multilevel"/>
    <w:tmpl w:val="2F2E5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D0A7488"/>
    <w:multiLevelType w:val="hybridMultilevel"/>
    <w:tmpl w:val="AF04BB8A"/>
    <w:lvl w:ilvl="0" w:tplc="319C95E0">
      <w:start w:val="1"/>
      <w:numFmt w:val="bullet"/>
      <w:pStyle w:val="BulletedBodyCopy"/>
      <w:lvlText w:val=""/>
      <w:lvlJc w:val="left"/>
      <w:pPr>
        <w:ind w:left="720" w:hanging="360"/>
      </w:pPr>
      <w:rPr>
        <w:rFonts w:ascii="Symbol" w:hAnsi="Symbol" w:hint="default"/>
        <w:color w:val="FF8625"/>
        <w:sz w:val="24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21792"/>
    <w:multiLevelType w:val="multilevel"/>
    <w:tmpl w:val="DED89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AB47A3"/>
    <w:multiLevelType w:val="multilevel"/>
    <w:tmpl w:val="1582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F172E7A"/>
    <w:multiLevelType w:val="multilevel"/>
    <w:tmpl w:val="756A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00C6B69"/>
    <w:multiLevelType w:val="multilevel"/>
    <w:tmpl w:val="BF56C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0F2CC9"/>
    <w:multiLevelType w:val="multilevel"/>
    <w:tmpl w:val="8AA8E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706361"/>
    <w:multiLevelType w:val="multilevel"/>
    <w:tmpl w:val="884E9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3B5A35"/>
    <w:multiLevelType w:val="multilevel"/>
    <w:tmpl w:val="C0F2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6714729"/>
    <w:multiLevelType w:val="multilevel"/>
    <w:tmpl w:val="426CA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BE2C1F"/>
    <w:multiLevelType w:val="hybridMultilevel"/>
    <w:tmpl w:val="96AE2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881270"/>
    <w:multiLevelType w:val="multilevel"/>
    <w:tmpl w:val="F322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EB65628"/>
    <w:multiLevelType w:val="hybridMultilevel"/>
    <w:tmpl w:val="29646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469138">
    <w:abstractNumId w:val="10"/>
  </w:num>
  <w:num w:numId="2" w16cid:durableId="974216252">
    <w:abstractNumId w:val="9"/>
  </w:num>
  <w:num w:numId="3" w16cid:durableId="1689675654">
    <w:abstractNumId w:val="7"/>
  </w:num>
  <w:num w:numId="4" w16cid:durableId="861240927">
    <w:abstractNumId w:val="14"/>
  </w:num>
  <w:num w:numId="5" w16cid:durableId="274555889">
    <w:abstractNumId w:val="16"/>
  </w:num>
  <w:num w:numId="6" w16cid:durableId="842286086">
    <w:abstractNumId w:val="12"/>
  </w:num>
  <w:num w:numId="7" w16cid:durableId="417211448">
    <w:abstractNumId w:val="13"/>
  </w:num>
  <w:num w:numId="8" w16cid:durableId="70394801">
    <w:abstractNumId w:val="6"/>
  </w:num>
  <w:num w:numId="9" w16cid:durableId="1767185904">
    <w:abstractNumId w:val="18"/>
  </w:num>
  <w:num w:numId="10" w16cid:durableId="360328160">
    <w:abstractNumId w:val="8"/>
  </w:num>
  <w:num w:numId="11" w16cid:durableId="2014063388">
    <w:abstractNumId w:val="1"/>
  </w:num>
  <w:num w:numId="12" w16cid:durableId="1910575684">
    <w:abstractNumId w:val="3"/>
  </w:num>
  <w:num w:numId="13" w16cid:durableId="491987974">
    <w:abstractNumId w:val="20"/>
  </w:num>
  <w:num w:numId="14" w16cid:durableId="2073653904">
    <w:abstractNumId w:val="5"/>
  </w:num>
  <w:num w:numId="15" w16cid:durableId="1513573179">
    <w:abstractNumId w:val="11"/>
  </w:num>
  <w:num w:numId="16" w16cid:durableId="851720259">
    <w:abstractNumId w:val="17"/>
  </w:num>
  <w:num w:numId="17" w16cid:durableId="1523475051">
    <w:abstractNumId w:val="4"/>
  </w:num>
  <w:num w:numId="18" w16cid:durableId="1737822117">
    <w:abstractNumId w:val="15"/>
  </w:num>
  <w:num w:numId="19" w16cid:durableId="1187136779">
    <w:abstractNumId w:val="21"/>
  </w:num>
  <w:num w:numId="20" w16cid:durableId="1143428451">
    <w:abstractNumId w:val="0"/>
  </w:num>
  <w:num w:numId="21" w16cid:durableId="876621153">
    <w:abstractNumId w:val="2"/>
  </w:num>
  <w:num w:numId="22" w16cid:durableId="1621373287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A68"/>
    <w:rsid w:val="000013B2"/>
    <w:rsid w:val="0001345F"/>
    <w:rsid w:val="0001722D"/>
    <w:rsid w:val="00023EBB"/>
    <w:rsid w:val="00024DB8"/>
    <w:rsid w:val="00024FC3"/>
    <w:rsid w:val="0003700F"/>
    <w:rsid w:val="00064ABB"/>
    <w:rsid w:val="00072ABA"/>
    <w:rsid w:val="00073147"/>
    <w:rsid w:val="000807F0"/>
    <w:rsid w:val="000A0FC2"/>
    <w:rsid w:val="000A1AED"/>
    <w:rsid w:val="000A212A"/>
    <w:rsid w:val="000C6FBC"/>
    <w:rsid w:val="000D17BD"/>
    <w:rsid w:val="000D3EC6"/>
    <w:rsid w:val="000D7CA1"/>
    <w:rsid w:val="000E586E"/>
    <w:rsid w:val="000F45D1"/>
    <w:rsid w:val="00100244"/>
    <w:rsid w:val="00103F34"/>
    <w:rsid w:val="00120E34"/>
    <w:rsid w:val="00122765"/>
    <w:rsid w:val="00131FD0"/>
    <w:rsid w:val="00133F98"/>
    <w:rsid w:val="00142739"/>
    <w:rsid w:val="00146C01"/>
    <w:rsid w:val="001513C6"/>
    <w:rsid w:val="00181CF2"/>
    <w:rsid w:val="001901F3"/>
    <w:rsid w:val="0019306F"/>
    <w:rsid w:val="001A2691"/>
    <w:rsid w:val="001B7F73"/>
    <w:rsid w:val="001D31EB"/>
    <w:rsid w:val="001D47B5"/>
    <w:rsid w:val="001D696A"/>
    <w:rsid w:val="001E2A68"/>
    <w:rsid w:val="001F2A14"/>
    <w:rsid w:val="001F3588"/>
    <w:rsid w:val="001F436A"/>
    <w:rsid w:val="00204424"/>
    <w:rsid w:val="002125C7"/>
    <w:rsid w:val="00220BF1"/>
    <w:rsid w:val="00223A27"/>
    <w:rsid w:val="0022428C"/>
    <w:rsid w:val="00236D3E"/>
    <w:rsid w:val="00237806"/>
    <w:rsid w:val="002417B8"/>
    <w:rsid w:val="0024659C"/>
    <w:rsid w:val="002471F0"/>
    <w:rsid w:val="00264ADA"/>
    <w:rsid w:val="002717D5"/>
    <w:rsid w:val="00271E12"/>
    <w:rsid w:val="002845BE"/>
    <w:rsid w:val="00293BEA"/>
    <w:rsid w:val="00296176"/>
    <w:rsid w:val="002A235E"/>
    <w:rsid w:val="002C3EC6"/>
    <w:rsid w:val="002C792A"/>
    <w:rsid w:val="002D2E99"/>
    <w:rsid w:val="002D3C0C"/>
    <w:rsid w:val="002E77A0"/>
    <w:rsid w:val="00322D6F"/>
    <w:rsid w:val="0032473B"/>
    <w:rsid w:val="00340609"/>
    <w:rsid w:val="003531C0"/>
    <w:rsid w:val="0036254D"/>
    <w:rsid w:val="003711C1"/>
    <w:rsid w:val="00374462"/>
    <w:rsid w:val="003A0DBC"/>
    <w:rsid w:val="003A662A"/>
    <w:rsid w:val="003A6B0C"/>
    <w:rsid w:val="003A761C"/>
    <w:rsid w:val="003B14C7"/>
    <w:rsid w:val="003C0FDA"/>
    <w:rsid w:val="003D17E6"/>
    <w:rsid w:val="003D7667"/>
    <w:rsid w:val="003E3011"/>
    <w:rsid w:val="003F05AD"/>
    <w:rsid w:val="0041449A"/>
    <w:rsid w:val="00430B7B"/>
    <w:rsid w:val="0044052C"/>
    <w:rsid w:val="00450F21"/>
    <w:rsid w:val="00462CD3"/>
    <w:rsid w:val="00476D16"/>
    <w:rsid w:val="0048311A"/>
    <w:rsid w:val="004B40D3"/>
    <w:rsid w:val="004C3ACF"/>
    <w:rsid w:val="004D2126"/>
    <w:rsid w:val="004E392E"/>
    <w:rsid w:val="004E4246"/>
    <w:rsid w:val="004E42BE"/>
    <w:rsid w:val="004F0FC7"/>
    <w:rsid w:val="004F6DD6"/>
    <w:rsid w:val="00504315"/>
    <w:rsid w:val="00507C6A"/>
    <w:rsid w:val="00511C4B"/>
    <w:rsid w:val="005200F7"/>
    <w:rsid w:val="00525093"/>
    <w:rsid w:val="00525F04"/>
    <w:rsid w:val="005274C6"/>
    <w:rsid w:val="005341DE"/>
    <w:rsid w:val="005424BC"/>
    <w:rsid w:val="00562779"/>
    <w:rsid w:val="00583115"/>
    <w:rsid w:val="00585A11"/>
    <w:rsid w:val="00587C28"/>
    <w:rsid w:val="00592C6B"/>
    <w:rsid w:val="005A0B16"/>
    <w:rsid w:val="005A25D4"/>
    <w:rsid w:val="005B2521"/>
    <w:rsid w:val="005B5D11"/>
    <w:rsid w:val="005B6369"/>
    <w:rsid w:val="005C00B4"/>
    <w:rsid w:val="005C6650"/>
    <w:rsid w:val="005D7F10"/>
    <w:rsid w:val="005E483E"/>
    <w:rsid w:val="005E72EF"/>
    <w:rsid w:val="00640B1C"/>
    <w:rsid w:val="00646437"/>
    <w:rsid w:val="00646F2B"/>
    <w:rsid w:val="006628DE"/>
    <w:rsid w:val="006659E6"/>
    <w:rsid w:val="006709CE"/>
    <w:rsid w:val="0067323D"/>
    <w:rsid w:val="006829D8"/>
    <w:rsid w:val="00694074"/>
    <w:rsid w:val="006A585D"/>
    <w:rsid w:val="006B2E0B"/>
    <w:rsid w:val="006B4823"/>
    <w:rsid w:val="006B6EEA"/>
    <w:rsid w:val="006C59CA"/>
    <w:rsid w:val="006C674C"/>
    <w:rsid w:val="006C6B07"/>
    <w:rsid w:val="006D1B3C"/>
    <w:rsid w:val="006D656D"/>
    <w:rsid w:val="006D746F"/>
    <w:rsid w:val="006E052F"/>
    <w:rsid w:val="006F0A54"/>
    <w:rsid w:val="006F7DC4"/>
    <w:rsid w:val="007248BD"/>
    <w:rsid w:val="00736021"/>
    <w:rsid w:val="0074729F"/>
    <w:rsid w:val="00761ABC"/>
    <w:rsid w:val="00764C90"/>
    <w:rsid w:val="00766B0D"/>
    <w:rsid w:val="00772B6F"/>
    <w:rsid w:val="00773188"/>
    <w:rsid w:val="00795B13"/>
    <w:rsid w:val="007A1D29"/>
    <w:rsid w:val="007A1DC8"/>
    <w:rsid w:val="007B07CB"/>
    <w:rsid w:val="007B5712"/>
    <w:rsid w:val="007D32E3"/>
    <w:rsid w:val="007D47B3"/>
    <w:rsid w:val="007E35C4"/>
    <w:rsid w:val="007E3D19"/>
    <w:rsid w:val="007E4080"/>
    <w:rsid w:val="007F0183"/>
    <w:rsid w:val="007F21EC"/>
    <w:rsid w:val="008150D1"/>
    <w:rsid w:val="00845028"/>
    <w:rsid w:val="00851C57"/>
    <w:rsid w:val="00852E7B"/>
    <w:rsid w:val="00853886"/>
    <w:rsid w:val="00857F7E"/>
    <w:rsid w:val="00862867"/>
    <w:rsid w:val="008667D3"/>
    <w:rsid w:val="00866F9F"/>
    <w:rsid w:val="00894D1A"/>
    <w:rsid w:val="00897675"/>
    <w:rsid w:val="008A3512"/>
    <w:rsid w:val="008A51FA"/>
    <w:rsid w:val="008A7CD1"/>
    <w:rsid w:val="008B1A38"/>
    <w:rsid w:val="008B242C"/>
    <w:rsid w:val="008B7408"/>
    <w:rsid w:val="008B78B2"/>
    <w:rsid w:val="008C2096"/>
    <w:rsid w:val="008D6C06"/>
    <w:rsid w:val="008E3266"/>
    <w:rsid w:val="008E40E5"/>
    <w:rsid w:val="008E593E"/>
    <w:rsid w:val="008F394D"/>
    <w:rsid w:val="008F490A"/>
    <w:rsid w:val="0091083D"/>
    <w:rsid w:val="009154BC"/>
    <w:rsid w:val="009165C6"/>
    <w:rsid w:val="00925807"/>
    <w:rsid w:val="00926079"/>
    <w:rsid w:val="00926ADA"/>
    <w:rsid w:val="00932AF5"/>
    <w:rsid w:val="0093488C"/>
    <w:rsid w:val="00941987"/>
    <w:rsid w:val="009549D8"/>
    <w:rsid w:val="00955330"/>
    <w:rsid w:val="0095608E"/>
    <w:rsid w:val="00963836"/>
    <w:rsid w:val="009667D5"/>
    <w:rsid w:val="00972DE6"/>
    <w:rsid w:val="00985506"/>
    <w:rsid w:val="00987CC2"/>
    <w:rsid w:val="009B1713"/>
    <w:rsid w:val="009B3AEF"/>
    <w:rsid w:val="009B5E3C"/>
    <w:rsid w:val="009C175C"/>
    <w:rsid w:val="009C24C1"/>
    <w:rsid w:val="009C56B7"/>
    <w:rsid w:val="009C5A75"/>
    <w:rsid w:val="009C761C"/>
    <w:rsid w:val="009D4ED4"/>
    <w:rsid w:val="009E0319"/>
    <w:rsid w:val="009F680D"/>
    <w:rsid w:val="009F6C0A"/>
    <w:rsid w:val="00A2331D"/>
    <w:rsid w:val="00A26352"/>
    <w:rsid w:val="00A27746"/>
    <w:rsid w:val="00A2793D"/>
    <w:rsid w:val="00A37B30"/>
    <w:rsid w:val="00A422D6"/>
    <w:rsid w:val="00A53CB4"/>
    <w:rsid w:val="00A713A1"/>
    <w:rsid w:val="00A91D11"/>
    <w:rsid w:val="00A9729C"/>
    <w:rsid w:val="00AA1624"/>
    <w:rsid w:val="00AF3778"/>
    <w:rsid w:val="00B01F48"/>
    <w:rsid w:val="00B068B3"/>
    <w:rsid w:val="00B1031E"/>
    <w:rsid w:val="00B142C2"/>
    <w:rsid w:val="00B4724F"/>
    <w:rsid w:val="00B61085"/>
    <w:rsid w:val="00B61DD8"/>
    <w:rsid w:val="00B7304B"/>
    <w:rsid w:val="00B746B1"/>
    <w:rsid w:val="00BA00A7"/>
    <w:rsid w:val="00BB0A7D"/>
    <w:rsid w:val="00BC0E09"/>
    <w:rsid w:val="00BC2FC3"/>
    <w:rsid w:val="00BC5050"/>
    <w:rsid w:val="00BE7900"/>
    <w:rsid w:val="00C13627"/>
    <w:rsid w:val="00C17F34"/>
    <w:rsid w:val="00C251DA"/>
    <w:rsid w:val="00C4424F"/>
    <w:rsid w:val="00C50036"/>
    <w:rsid w:val="00C569A0"/>
    <w:rsid w:val="00C60A7D"/>
    <w:rsid w:val="00C66EFC"/>
    <w:rsid w:val="00C8310D"/>
    <w:rsid w:val="00C8596C"/>
    <w:rsid w:val="00C96B2F"/>
    <w:rsid w:val="00CA521B"/>
    <w:rsid w:val="00CB57B6"/>
    <w:rsid w:val="00CC304E"/>
    <w:rsid w:val="00CC48DD"/>
    <w:rsid w:val="00CC5FE0"/>
    <w:rsid w:val="00CD00F2"/>
    <w:rsid w:val="00CE2692"/>
    <w:rsid w:val="00CF6DD7"/>
    <w:rsid w:val="00D02D69"/>
    <w:rsid w:val="00D03A35"/>
    <w:rsid w:val="00D10F77"/>
    <w:rsid w:val="00D14D43"/>
    <w:rsid w:val="00D151B1"/>
    <w:rsid w:val="00D24E0F"/>
    <w:rsid w:val="00D27E84"/>
    <w:rsid w:val="00D4687A"/>
    <w:rsid w:val="00D51882"/>
    <w:rsid w:val="00D67150"/>
    <w:rsid w:val="00D7183C"/>
    <w:rsid w:val="00D7297C"/>
    <w:rsid w:val="00D7688E"/>
    <w:rsid w:val="00D77953"/>
    <w:rsid w:val="00D831A9"/>
    <w:rsid w:val="00D94828"/>
    <w:rsid w:val="00DA383B"/>
    <w:rsid w:val="00DA7B2E"/>
    <w:rsid w:val="00DB3F2A"/>
    <w:rsid w:val="00DC3867"/>
    <w:rsid w:val="00DD7775"/>
    <w:rsid w:val="00DE2CA1"/>
    <w:rsid w:val="00DF7ECA"/>
    <w:rsid w:val="00E019F5"/>
    <w:rsid w:val="00E22AF6"/>
    <w:rsid w:val="00E251D4"/>
    <w:rsid w:val="00E33CD6"/>
    <w:rsid w:val="00E50C3E"/>
    <w:rsid w:val="00E514AA"/>
    <w:rsid w:val="00E7526E"/>
    <w:rsid w:val="00E75DD4"/>
    <w:rsid w:val="00E904BA"/>
    <w:rsid w:val="00EB2BE7"/>
    <w:rsid w:val="00ED7967"/>
    <w:rsid w:val="00EE4A24"/>
    <w:rsid w:val="00EF06DF"/>
    <w:rsid w:val="00F130A6"/>
    <w:rsid w:val="00F213AE"/>
    <w:rsid w:val="00F21967"/>
    <w:rsid w:val="00F305DE"/>
    <w:rsid w:val="00F327B7"/>
    <w:rsid w:val="00F4412A"/>
    <w:rsid w:val="00F53BBF"/>
    <w:rsid w:val="00F5464F"/>
    <w:rsid w:val="00F55C14"/>
    <w:rsid w:val="00F90CEC"/>
    <w:rsid w:val="00F93586"/>
    <w:rsid w:val="00F93A78"/>
    <w:rsid w:val="00F97DA4"/>
    <w:rsid w:val="00FA34A5"/>
    <w:rsid w:val="00FA56EB"/>
    <w:rsid w:val="00FA719F"/>
    <w:rsid w:val="00FC070C"/>
    <w:rsid w:val="00FC2461"/>
    <w:rsid w:val="00FD01C0"/>
    <w:rsid w:val="00FE291E"/>
    <w:rsid w:val="01151919"/>
    <w:rsid w:val="0FF7231D"/>
    <w:rsid w:val="1CB0B0BD"/>
    <w:rsid w:val="23758722"/>
    <w:rsid w:val="244F83FC"/>
    <w:rsid w:val="326D277A"/>
    <w:rsid w:val="353C383D"/>
    <w:rsid w:val="39EB8FD6"/>
    <w:rsid w:val="3CBBCF62"/>
    <w:rsid w:val="44FE977E"/>
    <w:rsid w:val="47B6008B"/>
    <w:rsid w:val="4DC61BAF"/>
    <w:rsid w:val="5AEF85F4"/>
    <w:rsid w:val="617D173D"/>
    <w:rsid w:val="674D0749"/>
    <w:rsid w:val="74EFB33D"/>
    <w:rsid w:val="7A9BC430"/>
    <w:rsid w:val="7AC7C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A338A7"/>
  <w15:chartTrackingRefBased/>
  <w15:docId w15:val="{F0633DB8-295E-4F61-89FC-63CE570DC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F90CEC"/>
    <w:rPr>
      <w:rFonts w:ascii="MADE Sands" w:hAnsi="MADE Sands" w:cs="Calibri"/>
      <w:color w:val="323232"/>
      <w:sz w:val="24"/>
      <w:szCs w:val="24"/>
      <w:lang w:eastAsia="en-US"/>
    </w:rPr>
  </w:style>
  <w:style w:type="paragraph" w:styleId="Heading1">
    <w:name w:val="heading 1"/>
    <w:aliases w:val="3 Sub Heading"/>
    <w:basedOn w:val="Normal"/>
    <w:next w:val="Normal"/>
    <w:link w:val="Heading1Char"/>
    <w:uiPriority w:val="9"/>
    <w:qFormat/>
    <w:rsid w:val="00932AF5"/>
    <w:pPr>
      <w:outlineLvl w:val="0"/>
    </w:pPr>
    <w:rPr>
      <w:rFonts w:ascii="MADE Sands Medium" w:hAnsi="MADE Sands Medium"/>
      <w:bCs/>
      <w:color w:val="4D036E"/>
      <w:sz w:val="32"/>
    </w:rPr>
  </w:style>
  <w:style w:type="paragraph" w:styleId="Heading2">
    <w:name w:val="heading 2"/>
    <w:aliases w:val="3 Sub head orange"/>
    <w:basedOn w:val="Normal"/>
    <w:next w:val="Normal"/>
    <w:link w:val="Heading2Char"/>
    <w:uiPriority w:val="9"/>
    <w:unhideWhenUsed/>
    <w:qFormat/>
    <w:rsid w:val="008150D1"/>
    <w:pPr>
      <w:outlineLvl w:val="1"/>
    </w:pPr>
    <w:rPr>
      <w:rFonts w:ascii="MADE Sands Medium" w:eastAsia="Times New Roman" w:hAnsi="MADE Sands Medium"/>
      <w:bCs/>
      <w:iCs/>
      <w:color w:val="FF8625"/>
      <w:sz w:val="28"/>
    </w:rPr>
  </w:style>
  <w:style w:type="paragraph" w:styleId="Heading3">
    <w:name w:val="heading 3"/>
    <w:aliases w:val="4 Bold Body Copy"/>
    <w:basedOn w:val="Normal"/>
    <w:next w:val="Normal"/>
    <w:link w:val="Heading3Char"/>
    <w:uiPriority w:val="9"/>
    <w:unhideWhenUsed/>
    <w:qFormat/>
    <w:rsid w:val="008150D1"/>
    <w:pPr>
      <w:keepNext/>
      <w:keepLines/>
      <w:spacing w:before="40"/>
      <w:outlineLvl w:val="2"/>
    </w:pPr>
    <w:rPr>
      <w:rFonts w:ascii="MADE Sands Medium" w:eastAsia="Times New Roman" w:hAnsi="MADE Sands Medium" w:cs="Times New Roman"/>
    </w:rPr>
  </w:style>
  <w:style w:type="paragraph" w:styleId="Heading4">
    <w:name w:val="heading 4"/>
    <w:aliases w:val="Italic body"/>
    <w:basedOn w:val="Normal"/>
    <w:next w:val="Normal"/>
    <w:link w:val="Heading4Char"/>
    <w:uiPriority w:val="9"/>
    <w:unhideWhenUsed/>
    <w:rsid w:val="00A53CB4"/>
    <w:pPr>
      <w:keepNext/>
      <w:keepLines/>
      <w:spacing w:before="40"/>
      <w:outlineLvl w:val="3"/>
    </w:pPr>
    <w:rPr>
      <w:rFonts w:ascii="MADE Sands Light" w:eastAsia="Times New Roman" w:hAnsi="MADE Sands Light" w:cs="Times New Roman"/>
      <w:iCs/>
      <w:color w:val="4D036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9B3AEF"/>
    <w:pPr>
      <w:spacing w:before="240" w:after="60"/>
      <w:outlineLvl w:val="4"/>
    </w:pPr>
    <w:rPr>
      <w:rFonts w:ascii="Aptos" w:eastAsia="Times New Roman" w:hAnsi="Aptos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3 Sub Heading Char"/>
    <w:link w:val="Heading1"/>
    <w:uiPriority w:val="9"/>
    <w:rsid w:val="00932AF5"/>
    <w:rPr>
      <w:rFonts w:ascii="MADE Sands Medium" w:hAnsi="MADE Sands Medium" w:cs="Calibri"/>
      <w:bCs/>
      <w:color w:val="4D036E"/>
      <w:sz w:val="32"/>
      <w:szCs w:val="24"/>
      <w:lang w:eastAsia="en-US"/>
    </w:rPr>
  </w:style>
  <w:style w:type="character" w:customStyle="1" w:styleId="Heading2Char">
    <w:name w:val="Heading 2 Char"/>
    <w:aliases w:val="3 Sub head orange Char"/>
    <w:link w:val="Heading2"/>
    <w:uiPriority w:val="9"/>
    <w:rsid w:val="008150D1"/>
    <w:rPr>
      <w:rFonts w:ascii="MADE Sands Medium" w:eastAsia="Times New Roman" w:hAnsi="MADE Sands Medium" w:cs="Calibri"/>
      <w:bCs/>
      <w:iCs/>
      <w:color w:val="FF8625"/>
      <w:sz w:val="28"/>
      <w:szCs w:val="24"/>
      <w:lang w:eastAsia="en-US"/>
    </w:rPr>
  </w:style>
  <w:style w:type="character" w:customStyle="1" w:styleId="Heading3Char">
    <w:name w:val="Heading 3 Char"/>
    <w:aliases w:val="4 Bold Body Copy Char"/>
    <w:link w:val="Heading3"/>
    <w:uiPriority w:val="9"/>
    <w:rsid w:val="008150D1"/>
    <w:rPr>
      <w:rFonts w:ascii="MADE Sands Medium" w:eastAsia="Times New Roman" w:hAnsi="MADE Sands Medium"/>
      <w:color w:val="323232"/>
      <w:sz w:val="24"/>
      <w:szCs w:val="24"/>
      <w:lang w:eastAsia="en-US"/>
    </w:rPr>
  </w:style>
  <w:style w:type="character" w:customStyle="1" w:styleId="Heading4Char">
    <w:name w:val="Heading 4 Char"/>
    <w:aliases w:val="Italic body Char"/>
    <w:link w:val="Heading4"/>
    <w:uiPriority w:val="9"/>
    <w:rsid w:val="00A53CB4"/>
    <w:rPr>
      <w:rFonts w:ascii="MADE Sands Light" w:eastAsia="Times New Roman" w:hAnsi="MADE Sands Light"/>
      <w:iCs/>
      <w:color w:val="4D036E"/>
      <w:sz w:val="24"/>
      <w:szCs w:val="24"/>
      <w:lang w:eastAsia="en-US"/>
    </w:rPr>
  </w:style>
  <w:style w:type="paragraph" w:styleId="ListParagraph">
    <w:name w:val="List Paragraph"/>
    <w:basedOn w:val="BulletedBodyCopy"/>
    <w:uiPriority w:val="34"/>
    <w:qFormat/>
    <w:rsid w:val="006D1B3C"/>
    <w:rPr>
      <w:lang w:eastAsia="en-GB"/>
    </w:rPr>
  </w:style>
  <w:style w:type="character" w:styleId="SubtleEmphasis">
    <w:name w:val="Subtle Emphasis"/>
    <w:uiPriority w:val="19"/>
    <w:rsid w:val="00A53CB4"/>
    <w:rPr>
      <w:rFonts w:ascii="MADE Sands" w:hAnsi="MADE Sands"/>
      <w:b/>
      <w:i w:val="0"/>
      <w:iCs/>
      <w:color w:val="4D036E"/>
      <w:sz w:val="24"/>
    </w:rPr>
  </w:style>
  <w:style w:type="paragraph" w:styleId="Footer">
    <w:name w:val="footer"/>
    <w:basedOn w:val="Normal"/>
    <w:link w:val="FooterChar"/>
    <w:uiPriority w:val="99"/>
    <w:unhideWhenUsed/>
    <w:qFormat/>
    <w:rsid w:val="006D1B3C"/>
    <w:pPr>
      <w:tabs>
        <w:tab w:val="center" w:pos="4513"/>
        <w:tab w:val="right" w:pos="9026"/>
      </w:tabs>
    </w:pPr>
    <w:rPr>
      <w:rFonts w:ascii="MADE Sands Light" w:hAnsi="MADE Sands Light"/>
      <w:sz w:val="18"/>
      <w:szCs w:val="18"/>
    </w:rPr>
  </w:style>
  <w:style w:type="character" w:customStyle="1" w:styleId="FooterChar">
    <w:name w:val="Footer Char"/>
    <w:link w:val="Footer"/>
    <w:uiPriority w:val="99"/>
    <w:rsid w:val="006D1B3C"/>
    <w:rPr>
      <w:rFonts w:ascii="MADE Sands Light" w:hAnsi="MADE Sands Light" w:cs="Calibri"/>
      <w:color w:val="323232"/>
      <w:sz w:val="18"/>
      <w:szCs w:val="18"/>
      <w:lang w:eastAsia="en-US"/>
    </w:rPr>
  </w:style>
  <w:style w:type="paragraph" w:styleId="Title">
    <w:name w:val="Title"/>
    <w:aliases w:val="1 Document Title"/>
    <w:basedOn w:val="Normal"/>
    <w:next w:val="Normal"/>
    <w:link w:val="TitleChar"/>
    <w:uiPriority w:val="10"/>
    <w:qFormat/>
    <w:rsid w:val="006B4823"/>
    <w:pPr>
      <w:spacing w:before="240" w:after="60" w:line="204" w:lineRule="auto"/>
      <w:outlineLvl w:val="0"/>
    </w:pPr>
    <w:rPr>
      <w:rFonts w:ascii="MADE Sands Medium" w:eastAsia="Times New Roman" w:hAnsi="MADE Sands Medium" w:cs="Times New Roman"/>
      <w:bCs/>
      <w:color w:val="4D036E"/>
      <w:kern w:val="28"/>
      <w:sz w:val="134"/>
      <w:szCs w:val="32"/>
    </w:rPr>
  </w:style>
  <w:style w:type="character" w:customStyle="1" w:styleId="TitleChar">
    <w:name w:val="Title Char"/>
    <w:aliases w:val="1 Document Title Char"/>
    <w:link w:val="Title"/>
    <w:uiPriority w:val="10"/>
    <w:rsid w:val="006B4823"/>
    <w:rPr>
      <w:rFonts w:ascii="MADE Sands Medium" w:eastAsia="Times New Roman" w:hAnsi="MADE Sands Medium"/>
      <w:bCs/>
      <w:color w:val="4D036E"/>
      <w:kern w:val="28"/>
      <w:sz w:val="134"/>
      <w:szCs w:val="32"/>
      <w:lang w:eastAsia="en-US"/>
    </w:rPr>
  </w:style>
  <w:style w:type="paragraph" w:styleId="Subtitle">
    <w:name w:val="Subtitle"/>
    <w:aliases w:val="2 Heading orange"/>
    <w:basedOn w:val="Normal"/>
    <w:next w:val="Normal"/>
    <w:link w:val="SubtitleChar"/>
    <w:uiPriority w:val="11"/>
    <w:qFormat/>
    <w:rsid w:val="006B4823"/>
    <w:pPr>
      <w:spacing w:after="60" w:line="216" w:lineRule="auto"/>
      <w:outlineLvl w:val="1"/>
    </w:pPr>
    <w:rPr>
      <w:rFonts w:ascii="MADE Sands Medium" w:eastAsia="Times New Roman" w:hAnsi="MADE Sands Medium" w:cs="Times New Roman"/>
      <w:color w:val="FF8625"/>
      <w:sz w:val="72"/>
      <w:szCs w:val="72"/>
    </w:rPr>
  </w:style>
  <w:style w:type="character" w:customStyle="1" w:styleId="SubtitleChar">
    <w:name w:val="Subtitle Char"/>
    <w:aliases w:val="2 Heading orange Char"/>
    <w:link w:val="Subtitle"/>
    <w:uiPriority w:val="11"/>
    <w:rsid w:val="006B4823"/>
    <w:rPr>
      <w:rFonts w:ascii="MADE Sands Medium" w:eastAsia="Times New Roman" w:hAnsi="MADE Sands Medium"/>
      <w:color w:val="FF8625"/>
      <w:sz w:val="72"/>
      <w:szCs w:val="72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F394D"/>
  </w:style>
  <w:style w:type="character" w:styleId="UnresolvedMention">
    <w:name w:val="Unresolved Mention"/>
    <w:uiPriority w:val="99"/>
    <w:semiHidden/>
    <w:unhideWhenUsed/>
    <w:rsid w:val="00FC246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5200F7"/>
    <w:rPr>
      <w:color w:val="954F72"/>
      <w:u w:val="single"/>
    </w:rPr>
  </w:style>
  <w:style w:type="character" w:styleId="Emphasis">
    <w:name w:val="Emphasis"/>
    <w:uiPriority w:val="20"/>
    <w:rsid w:val="00A53CB4"/>
    <w:rPr>
      <w:rFonts w:ascii="MADE Sands Medium" w:hAnsi="MADE Sands Medium"/>
      <w:b w:val="0"/>
      <w:i w:val="0"/>
      <w:iCs/>
      <w:sz w:val="24"/>
    </w:rPr>
  </w:style>
  <w:style w:type="character" w:styleId="IntenseEmphasis">
    <w:name w:val="Intense Emphasis"/>
    <w:uiPriority w:val="21"/>
    <w:rsid w:val="00A53CB4"/>
    <w:rPr>
      <w:rFonts w:ascii="MADE Sands" w:hAnsi="MADE Sands"/>
      <w:b/>
      <w:i w:val="0"/>
      <w:iCs/>
      <w:color w:val="323232"/>
    </w:rPr>
  </w:style>
  <w:style w:type="character" w:styleId="Strong">
    <w:name w:val="Strong"/>
    <w:uiPriority w:val="22"/>
    <w:rsid w:val="00A53CB4"/>
    <w:rPr>
      <w:rFonts w:ascii="MADE Sands" w:hAnsi="MADE Sands"/>
      <w:b w:val="0"/>
      <w:bCs/>
      <w:i w:val="0"/>
      <w:color w:val="323232"/>
    </w:rPr>
  </w:style>
  <w:style w:type="paragraph" w:styleId="IntenseQuote">
    <w:name w:val="Intense Quote"/>
    <w:basedOn w:val="Quote"/>
    <w:next w:val="Normal"/>
    <w:link w:val="IntenseQuoteChar"/>
    <w:uiPriority w:val="30"/>
    <w:rsid w:val="006D1B3C"/>
    <w:rPr>
      <w:iCs w:val="0"/>
      <w:color w:val="4D036E"/>
    </w:rPr>
  </w:style>
  <w:style w:type="character" w:customStyle="1" w:styleId="IntenseQuoteChar">
    <w:name w:val="Intense Quote Char"/>
    <w:link w:val="IntenseQuote"/>
    <w:uiPriority w:val="30"/>
    <w:rsid w:val="006D1B3C"/>
    <w:rPr>
      <w:rFonts w:ascii="MADE Sands" w:hAnsi="MADE Sands" w:cs="Calibri"/>
      <w:i/>
      <w:color w:val="4D036E"/>
      <w:sz w:val="24"/>
      <w:szCs w:val="24"/>
    </w:rPr>
  </w:style>
  <w:style w:type="character" w:styleId="SubtleReference">
    <w:name w:val="Subtle Reference"/>
    <w:uiPriority w:val="31"/>
    <w:rsid w:val="006D1B3C"/>
    <w:rPr>
      <w:rFonts w:ascii="MADE Sands Light" w:hAnsi="MADE Sands Light"/>
    </w:rPr>
  </w:style>
  <w:style w:type="character" w:styleId="IntenseReference">
    <w:name w:val="Intense Reference"/>
    <w:basedOn w:val="SubtleReference"/>
    <w:uiPriority w:val="32"/>
    <w:rsid w:val="006D1B3C"/>
    <w:rPr>
      <w:rFonts w:ascii="MADE Sands" w:hAnsi="MADE Sands"/>
      <w:b w:val="0"/>
      <w:i w:val="0"/>
    </w:rPr>
  </w:style>
  <w:style w:type="character" w:styleId="BookTitle">
    <w:name w:val="Book Title"/>
    <w:uiPriority w:val="33"/>
    <w:rsid w:val="00A53CB4"/>
    <w:rPr>
      <w:rFonts w:ascii="MADE Sands" w:hAnsi="MADE Sands"/>
      <w:b/>
      <w:bCs/>
      <w:i w:val="0"/>
      <w:iCs/>
      <w:color w:val="323232"/>
      <w:spacing w:val="5"/>
      <w:sz w:val="24"/>
    </w:rPr>
  </w:style>
  <w:style w:type="paragraph" w:customStyle="1" w:styleId="BulletedBodyCopy">
    <w:name w:val="Bulleted Body Copy"/>
    <w:basedOn w:val="Normal"/>
    <w:qFormat/>
    <w:rsid w:val="009B3AEF"/>
    <w:pPr>
      <w:numPr>
        <w:numId w:val="1"/>
      </w:numPr>
      <w:spacing w:after="160"/>
      <w:contextualSpacing/>
    </w:pPr>
  </w:style>
  <w:style w:type="character" w:customStyle="1" w:styleId="Heading5Char">
    <w:name w:val="Heading 5 Char"/>
    <w:link w:val="Heading5"/>
    <w:uiPriority w:val="9"/>
    <w:semiHidden/>
    <w:rsid w:val="009B3AEF"/>
    <w:rPr>
      <w:rFonts w:ascii="Aptos" w:eastAsia="Times New Roman" w:hAnsi="Aptos" w:cs="Times New Roman"/>
      <w:b/>
      <w:bCs/>
      <w:i/>
      <w:iCs/>
      <w:color w:val="323232"/>
      <w:sz w:val="26"/>
      <w:szCs w:val="26"/>
      <w:lang w:eastAsia="en-US"/>
    </w:rPr>
  </w:style>
  <w:style w:type="character" w:styleId="Hyperlink">
    <w:name w:val="Hyperlink"/>
    <w:uiPriority w:val="99"/>
    <w:semiHidden/>
    <w:unhideWhenUsed/>
    <w:rsid w:val="00B61085"/>
    <w:rPr>
      <w:color w:val="0000FF"/>
      <w:u w:val="single"/>
    </w:rPr>
  </w:style>
  <w:style w:type="paragraph" w:customStyle="1" w:styleId="Default">
    <w:name w:val="Default"/>
    <w:rsid w:val="00072ABA"/>
    <w:pPr>
      <w:autoSpaceDE w:val="0"/>
      <w:autoSpaceDN w:val="0"/>
      <w:adjustRightInd w:val="0"/>
    </w:pPr>
    <w:rPr>
      <w:rFonts w:ascii="Segoe UI Light" w:hAnsi="Segoe UI Light" w:cs="Segoe UI Light"/>
      <w:color w:val="000000"/>
      <w:sz w:val="24"/>
      <w:szCs w:val="24"/>
    </w:rPr>
  </w:style>
  <w:style w:type="paragraph" w:styleId="Header">
    <w:name w:val="header"/>
    <w:basedOn w:val="Heading3"/>
    <w:link w:val="HeaderChar"/>
    <w:uiPriority w:val="99"/>
    <w:unhideWhenUsed/>
    <w:rsid w:val="006D1B3C"/>
    <w:rPr>
      <w:rFonts w:ascii="MADE Sands" w:hAnsi="MADE Sands"/>
    </w:rPr>
  </w:style>
  <w:style w:type="character" w:customStyle="1" w:styleId="HeaderChar">
    <w:name w:val="Header Char"/>
    <w:basedOn w:val="DefaultParagraphFont"/>
    <w:link w:val="Header"/>
    <w:uiPriority w:val="99"/>
    <w:rsid w:val="006D1B3C"/>
    <w:rPr>
      <w:rFonts w:ascii="MADE Sands" w:eastAsia="Times New Roman" w:hAnsi="MADE Sands"/>
      <w:color w:val="323232"/>
      <w:sz w:val="24"/>
      <w:szCs w:val="24"/>
      <w:lang w:eastAsia="en-US"/>
    </w:rPr>
  </w:style>
  <w:style w:type="paragraph" w:styleId="Quote">
    <w:name w:val="Quote"/>
    <w:basedOn w:val="Normal"/>
    <w:next w:val="Normal"/>
    <w:link w:val="QuoteChar"/>
    <w:uiPriority w:val="29"/>
    <w:rsid w:val="006D1B3C"/>
    <w:pPr>
      <w:jc w:val="center"/>
    </w:pPr>
    <w:rPr>
      <w:i/>
      <w:iCs/>
      <w:lang w:eastAsia="en-GB"/>
    </w:rPr>
  </w:style>
  <w:style w:type="character" w:customStyle="1" w:styleId="QuoteChar">
    <w:name w:val="Quote Char"/>
    <w:basedOn w:val="DefaultParagraphFont"/>
    <w:link w:val="Quote"/>
    <w:uiPriority w:val="29"/>
    <w:rsid w:val="006D1B3C"/>
    <w:rPr>
      <w:rFonts w:ascii="MADE Sands" w:hAnsi="MADE Sands" w:cs="Calibri"/>
      <w:i/>
      <w:iCs/>
      <w:color w:val="32323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omie.bwalya\Downloads\Sands%20Empty%20Word%20Document%20Template%20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f37055-7843-4335-8442-da2d3043fe05">
      <Terms xmlns="http://schemas.microsoft.com/office/infopath/2007/PartnerControls"/>
    </lcf76f155ced4ddcb4097134ff3c332f>
    <status xmlns="b2f37055-7843-4335-8442-da2d3043fe05" xsi:nil="true"/>
    <TaxCatchAll xmlns="2d50ffc2-9c45-4f07-b5bb-f3accbd5d83b" xsi:nil="true"/>
    <SharedWithUsers xmlns="2d50ffc2-9c45-4f07-b5bb-f3accbd5d83b">
      <UserInfo>
        <DisplayName/>
        <AccountId xsi:nil="true"/>
        <AccountType/>
      </UserInfo>
    </SharedWithUsers>
    <MediaLengthInSeconds xmlns="b2f37055-7843-4335-8442-da2d3043fe05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53FA4174116B409CE888C6D4CF4009" ma:contentTypeVersion="19" ma:contentTypeDescription="Create a new document." ma:contentTypeScope="" ma:versionID="215eca4eef303ae2ac09880ce147aa4c">
  <xsd:schema xmlns:xsd="http://www.w3.org/2001/XMLSchema" xmlns:xs="http://www.w3.org/2001/XMLSchema" xmlns:p="http://schemas.microsoft.com/office/2006/metadata/properties" xmlns:ns2="b2f37055-7843-4335-8442-da2d3043fe05" xmlns:ns3="2d50ffc2-9c45-4f07-b5bb-f3accbd5d83b" targetNamespace="http://schemas.microsoft.com/office/2006/metadata/properties" ma:root="true" ma:fieldsID="ecffc91a4a3936b52a490f7fc94b6166" ns2:_="" ns3:_="">
    <xsd:import namespace="b2f37055-7843-4335-8442-da2d3043fe05"/>
    <xsd:import namespace="2d50ffc2-9c45-4f07-b5bb-f3accbd5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f37055-7843-4335-8442-da2d3043fe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dfa9284-6e1a-4941-913e-781613876b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atus" ma:index="26" nillable="true" ma:displayName="status" ma:description="Approval status" ma:format="Dropdown" ma:internalName="status">
      <xsd:simpleType>
        <xsd:restriction base="dms:Choice">
          <xsd:enumeration value="Approved "/>
          <xsd:enumeration value="Pending Approv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0ffc2-9c45-4f07-b5bb-f3accbd5d83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44f6205-ed1c-4b99-963b-3dcf57c7fb02}" ma:internalName="TaxCatchAll" ma:showField="CatchAllData" ma:web="2d50ffc2-9c45-4f07-b5bb-f3accbd5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327C89-43E6-2D49-92F0-26B3169FFB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6812FB-DC8D-0540-814E-62FD567AA9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83600-1C2A-A042-8543-A80156E7974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785CB50-B72B-4C4B-BF93-5CEC83061497}">
  <ds:schemaRefs>
    <ds:schemaRef ds:uri="http://schemas.microsoft.com/office/2006/metadata/properties"/>
    <ds:schemaRef ds:uri="http://schemas.microsoft.com/office/infopath/2007/PartnerControls"/>
    <ds:schemaRef ds:uri="b2f37055-7843-4335-8442-da2d3043fe05"/>
    <ds:schemaRef ds:uri="2d50ffc2-9c45-4f07-b5bb-f3accbd5d83b"/>
  </ds:schemaRefs>
</ds:datastoreItem>
</file>

<file path=customXml/itemProps5.xml><?xml version="1.0" encoding="utf-8"?>
<ds:datastoreItem xmlns:ds="http://schemas.openxmlformats.org/officeDocument/2006/customXml" ds:itemID="{816326DA-E5C4-457C-A7D6-8EBD33AE2B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f37055-7843-4335-8442-da2d3043fe05"/>
    <ds:schemaRef ds:uri="2d50ffc2-9c45-4f07-b5bb-f3accbd5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Sands Empty Word Document Template 02</Template>
  <TotalTime>2</TotalTime>
  <Pages>3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Naomie Bwalya</dc:creator>
  <cp:keywords/>
  <dc:description/>
  <cp:lastModifiedBy>Naomie Bwalya</cp:lastModifiedBy>
  <cp:revision>2</cp:revision>
  <dcterms:created xsi:type="dcterms:W3CDTF">2026-04-02T14:37:00Z</dcterms:created>
  <dcterms:modified xsi:type="dcterms:W3CDTF">2026-04-02T14:37:00Z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Daniel Lee</vt:lpwstr>
  </property>
  <property fmtid="{D5CDD505-2E9C-101B-9397-08002B2CF9AE}" pid="3" name="Order">
    <vt:lpwstr>10064500.0000000</vt:lpwstr>
  </property>
  <property fmtid="{D5CDD505-2E9C-101B-9397-08002B2CF9AE}" pid="4" name="SharedWithUsers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display_urn:schemas-microsoft-com:office:office#Author">
    <vt:lpwstr>Alexis Aggett</vt:lpwstr>
  </property>
  <property fmtid="{D5CDD505-2E9C-101B-9397-08002B2CF9AE}" pid="8" name="ContentTypeId">
    <vt:lpwstr>0x010100CD53FA4174116B409CE888C6D4CF4009</vt:lpwstr>
  </property>
  <property fmtid="{D5CDD505-2E9C-101B-9397-08002B2CF9AE}" pid="9" name="TriggerFlowInfo">
    <vt:lpwstr/>
  </property>
  <property fmtid="{D5CDD505-2E9C-101B-9397-08002B2CF9AE}" pid="10" name="MediaLengthInSeconds">
    <vt:lpwstr/>
  </property>
  <property fmtid="{D5CDD505-2E9C-101B-9397-08002B2CF9AE}" pid="11" name="MediaServiceImageTags">
    <vt:lpwstr/>
  </property>
</Properties>
</file>